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8CB" w:rsidRDefault="001A78CB" w:rsidP="001A78CB">
      <w:pPr>
        <w:pStyle w:val="Heading1"/>
        <w:jc w:val="center"/>
        <w:rPr>
          <w:color w:val="16325C" w:themeColor="accent4"/>
        </w:rPr>
      </w:pPr>
      <w:bookmarkStart w:id="0" w:name="_GoBack"/>
      <w:bookmarkEnd w:id="0"/>
      <w:r w:rsidRPr="001A78CB">
        <w:rPr>
          <w:color w:val="16325C" w:themeColor="accent4"/>
        </w:rPr>
        <w:t>Japan-Israel Partner Search Form</w:t>
      </w:r>
    </w:p>
    <w:p w:rsidR="001A78CB" w:rsidRPr="001A78CB" w:rsidRDefault="001A78CB" w:rsidP="001A78CB"/>
    <w:tbl>
      <w:tblPr>
        <w:tblW w:w="10350" w:type="dxa"/>
        <w:tblInd w:w="-10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540"/>
        <w:gridCol w:w="1980"/>
        <w:gridCol w:w="1591"/>
        <w:gridCol w:w="29"/>
        <w:gridCol w:w="822"/>
        <w:gridCol w:w="438"/>
        <w:gridCol w:w="90"/>
        <w:gridCol w:w="180"/>
        <w:gridCol w:w="1560"/>
        <w:gridCol w:w="60"/>
        <w:gridCol w:w="56"/>
        <w:gridCol w:w="214"/>
        <w:gridCol w:w="804"/>
        <w:gridCol w:w="141"/>
        <w:gridCol w:w="142"/>
        <w:gridCol w:w="1073"/>
      </w:tblGrid>
      <w:tr w:rsidR="001A78CB" w:rsidRPr="00953F9C" w:rsidTr="001A78CB">
        <w:trPr>
          <w:tblHeader/>
        </w:trPr>
        <w:tc>
          <w:tcPr>
            <w:tcW w:w="10350" w:type="dxa"/>
            <w:gridSpan w:val="17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953F9C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953F9C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Company Profile 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General Profile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Full Name of Company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354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Registration # (Israeli Companies) 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1356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340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Prior name of Company </w:t>
            </w:r>
          </w:p>
        </w:tc>
        <w:tc>
          <w:tcPr>
            <w:tcW w:w="72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Type of Company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ja-JP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4B7CD1">
              <w:rPr>
                <w:rFonts w:ascii="Tahoma" w:hAnsi="Tahoma" w:cs="Tahoma"/>
                <w:iCs/>
                <w:sz w:val="22"/>
                <w:szCs w:val="22"/>
              </w:rPr>
            </w:r>
            <w:r w:rsidR="004B7CD1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  <w:r w:rsidRPr="00953F9C">
              <w:rPr>
                <w:rFonts w:ascii="Tahoma" w:hAnsi="Tahoma" w:cs="Tahoma" w:hint="eastAsia"/>
                <w:iCs/>
                <w:sz w:val="22"/>
                <w:szCs w:val="22"/>
                <w:lang w:eastAsia="ja-JP"/>
              </w:rPr>
              <w:t>High Tech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4B7CD1">
              <w:rPr>
                <w:rFonts w:ascii="Tahoma" w:hAnsi="Tahoma" w:cs="Tahoma"/>
                <w:iCs/>
                <w:sz w:val="22"/>
                <w:szCs w:val="22"/>
              </w:rPr>
            </w:r>
            <w:r w:rsidR="004B7CD1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ind w:left="330" w:hangingChars="150" w:hanging="330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4B7CD1">
              <w:rPr>
                <w:rFonts w:ascii="Tahoma" w:hAnsi="Tahoma" w:cs="Tahoma"/>
                <w:iCs/>
                <w:sz w:val="22"/>
                <w:szCs w:val="22"/>
              </w:rPr>
            </w:r>
            <w:r w:rsidR="004B7CD1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Research Institute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4B7CD1">
              <w:rPr>
                <w:rFonts w:ascii="Tahoma" w:hAnsi="Tahoma" w:cs="Tahoma"/>
                <w:iCs/>
                <w:sz w:val="22"/>
                <w:szCs w:val="22"/>
              </w:rPr>
            </w:r>
            <w:r w:rsidR="004B7CD1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University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4B7CD1">
              <w:rPr>
                <w:rFonts w:ascii="Tahoma" w:hAnsi="Tahoma" w:cs="Tahoma"/>
                <w:iCs/>
                <w:sz w:val="22"/>
                <w:szCs w:val="22"/>
              </w:rPr>
            </w:r>
            <w:r w:rsidR="004B7CD1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Other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Stage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Seed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Initial Revenues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Revenue Growth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Ownership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Public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Private</w:t>
            </w:r>
          </w:p>
        </w:tc>
        <w:tc>
          <w:tcPr>
            <w:tcW w:w="2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Governmental 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Other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Year Established</w:t>
            </w: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No. Employees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9"/>
          <w:wAfter w:w="4230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No. R&amp;D Personnel</w:t>
            </w: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91F83">
              <w:rPr>
                <w:rFonts w:ascii="Tahoma" w:hAnsi="Tahoma" w:cs="Tahoma"/>
                <w:iCs/>
                <w:sz w:val="22"/>
                <w:szCs w:val="22"/>
              </w:rPr>
              <w:t>Annual sales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Company Contact Info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Street Address </w:t>
            </w:r>
          </w:p>
        </w:tc>
        <w:tc>
          <w:tcPr>
            <w:tcW w:w="72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City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P.O. Box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Country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            </w:t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Zip Code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56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Telephone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      Fax 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Website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   E-mail 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Primary Contact Person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First Name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Last Name</w:t>
            </w: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Function </w:t>
            </w: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Phone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Mobile Phone</w:t>
            </w: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Email</w:t>
            </w:r>
          </w:p>
        </w:tc>
        <w:tc>
          <w:tcPr>
            <w:tcW w:w="72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Organization Description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General Business Description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Technology Description (Main Products/Services)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Targeted Customers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</w:tbl>
    <w:p w:rsidR="001A78CB" w:rsidRDefault="001A78CB" w:rsidP="001A78CB"/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232"/>
        <w:gridCol w:w="198"/>
        <w:gridCol w:w="1440"/>
        <w:gridCol w:w="990"/>
        <w:gridCol w:w="720"/>
        <w:gridCol w:w="396"/>
        <w:gridCol w:w="1314"/>
        <w:gridCol w:w="270"/>
        <w:gridCol w:w="2160"/>
      </w:tblGrid>
      <w:tr w:rsidR="001A78CB" w:rsidRPr="00953F9C" w:rsidTr="00541729">
        <w:trPr>
          <w:cantSplit/>
          <w:trHeight w:val="328"/>
        </w:trPr>
        <w:tc>
          <w:tcPr>
            <w:tcW w:w="1035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Technology Sector &amp; Subsector of Company (Select 1 sector and 1 subsector) </w:t>
            </w:r>
          </w:p>
          <w:p w:rsidR="001A78CB" w:rsidRPr="00953F9C" w:rsidRDefault="001A78CB" w:rsidP="00541729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                                                                                             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Clean-Tech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proofErr w:type="spellStart"/>
            <w:r w:rsidRPr="00953F9C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Energy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Environment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Materials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Water Technologies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/>
        </w:tc>
        <w:tc>
          <w:tcPr>
            <w:tcW w:w="21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Communications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Broadband Access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Broadcast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Enterprise Networking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Home Networking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Mobile Applications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NGN &amp; Convergence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Optical Networking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Telecom Applications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VoIP &amp; IP Telephony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Wireless Applications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Wireless Infrastructure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Internet</w:t>
            </w:r>
          </w:p>
        </w:tc>
      </w:tr>
      <w:tr w:rsidR="001A78CB" w:rsidRPr="00953F9C" w:rsidTr="00541729"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Content Delivery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Content Management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e-Commerce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E-Learning</w:t>
            </w:r>
          </w:p>
        </w:tc>
      </w:tr>
      <w:tr w:rsidR="001A78CB" w:rsidRPr="00953F9C" w:rsidTr="00541729"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Internet Applications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Internet Infrastructure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Online Advertising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Online Entertainment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Search Engines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Social Networks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IT &amp; Enterprise Software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Business Analytics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Security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Enterprise Applications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Enterprise Infrastructure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Miscellaneous Software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Design and Development Tools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Life Sciences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953F9C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Bioinformatics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Biologicals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Diagnostics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Healthcare IT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Industrial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Medical Devices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Telemedicine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Therapeutics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3310"/>
              </w:tabs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Miscellaneous Technologies </w:t>
            </w: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Defense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Hardware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Industrial Technologies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Miscellaneous </w:t>
            </w:r>
          </w:p>
        </w:tc>
      </w:tr>
      <w:tr w:rsidR="001A78CB" w:rsidRPr="00953F9C" w:rsidTr="00541729">
        <w:trPr>
          <w:cantSplit/>
          <w:trHeight w:val="112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Nanotechnology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Semiconductors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Fabrication and Testing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center" w:pos="1145"/>
              </w:tabs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Manufacturing Equipment &amp; EDA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Memory &amp; Storage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Miscellaneous Semiconductors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Network Processors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Processors &amp; RFID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Security Semiconductors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4B7CD1">
              <w:rPr>
                <w:rStyle w:val="HeaderChar"/>
              </w:rPr>
            </w:r>
            <w:r w:rsidR="004B7CD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Video, Image &amp; Audio</w:t>
            </w:r>
          </w:p>
        </w:tc>
      </w:tr>
      <w:tr w:rsidR="001A78CB" w:rsidRPr="00953F9C" w:rsidTr="00541729">
        <w:trPr>
          <w:cantSplit/>
        </w:trPr>
        <w:tc>
          <w:tcPr>
            <w:tcW w:w="10350" w:type="dxa"/>
            <w:gridSpan w:val="1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ind w:left="720"/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ind w:left="720"/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</w:tbl>
    <w:p w:rsidR="001A78CB" w:rsidRDefault="001A78CB" w:rsidP="001A78CB">
      <w:pPr>
        <w:tabs>
          <w:tab w:val="left" w:pos="1808"/>
        </w:tabs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810"/>
      </w:tblGrid>
      <w:tr w:rsidR="001A78CB" w:rsidRPr="00953F9C" w:rsidTr="001A78CB">
        <w:trPr>
          <w:trHeight w:val="298"/>
        </w:trPr>
        <w:tc>
          <w:tcPr>
            <w:tcW w:w="103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953F9C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953F9C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Potential Project Partner/Company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91"/>
        </w:trPr>
        <w:tc>
          <w:tcPr>
            <w:tcW w:w="10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What types of partnerships are you seeking?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88"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38"/>
        </w:trPr>
        <w:tc>
          <w:tcPr>
            <w:tcW w:w="103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81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</w:tr>
      <w:tr w:rsidR="001A78CB" w:rsidRPr="00A63793" w:rsidTr="001A78CB">
        <w:tc>
          <w:tcPr>
            <w:tcW w:w="103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E44F8A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Potential Project Partner/Company 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E44F8A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From which country/region are you seeking a partner?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  <w:p w:rsidR="001A78CB" w:rsidRPr="00E44F8A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521824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 w:rsidRPr="00521824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Main characteristics and specific technological expertise of potential partner               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E44F8A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6C01BB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lastRenderedPageBreak/>
              <w:t>What is the specific R&amp;D Contribution you are seeking?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1A78CB" w:rsidRPr="00E44F8A" w:rsidTr="00541729">
        <w:trPr>
          <w:cantSplit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6C01BB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Companies/Organizations you are already in contact with   </w:t>
            </w:r>
          </w:p>
        </w:tc>
      </w:tr>
      <w:tr w:rsidR="001A78CB" w:rsidRPr="00E44F8A" w:rsidTr="00541729"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p w:rsidR="001A78CB" w:rsidRDefault="001A78CB" w:rsidP="001A78CB">
      <w:r>
        <w:br w:type="page"/>
      </w:r>
    </w:p>
    <w:tbl>
      <w:tblPr>
        <w:tblpPr w:leftFromText="180" w:rightFromText="180" w:vertAnchor="text" w:horzAnchor="margin" w:tblpXSpec="center" w:tblpY="-206"/>
        <w:tblW w:w="103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3420"/>
        <w:gridCol w:w="1530"/>
        <w:gridCol w:w="2880"/>
      </w:tblGrid>
      <w:tr w:rsidR="001A78CB" w:rsidRPr="00A63793" w:rsidTr="001A78CB">
        <w:trPr>
          <w:tblHeader/>
        </w:trPr>
        <w:tc>
          <w:tcPr>
            <w:tcW w:w="10350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E44F8A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lastRenderedPageBreak/>
              <w:t xml:space="preserve">Statement of Agreement 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E44F8A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 hereby provide my consent to disclose this form to third parties in the process of identifying potential partners for the proposed project.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</w:t>
            </w:r>
            <w:r w:rsidRPr="00266F46">
              <w:rPr>
                <w:rFonts w:ascii="Tahoma" w:hAnsi="Tahoma" w:cs="Tahoma"/>
                <w:b/>
                <w:bCs/>
              </w:rPr>
              <w:t>.1</w:t>
            </w:r>
          </w:p>
        </w:tc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  <w:r w:rsidRPr="00266F46">
              <w:rPr>
                <w:rFonts w:ascii="Tahoma" w:hAnsi="Tahoma" w:cs="Tahoma"/>
                <w:b/>
                <w:bCs/>
              </w:rPr>
              <w:t xml:space="preserve">Signature of </w:t>
            </w:r>
            <w:r>
              <w:rPr>
                <w:rFonts w:ascii="Tahoma" w:hAnsi="Tahoma" w:cs="Tahoma"/>
                <w:b/>
                <w:bCs/>
              </w:rPr>
              <w:t xml:space="preserve">Company </w:t>
            </w:r>
            <w:r w:rsidRPr="00266F46">
              <w:rPr>
                <w:rFonts w:ascii="Tahoma" w:hAnsi="Tahoma" w:cs="Tahoma"/>
                <w:b/>
                <w:bCs/>
              </w:rPr>
              <w:t xml:space="preserve"> </w:t>
            </w: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1925D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Company Name </w:t>
            </w: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6C01B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First Name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10167E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>Last Name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6C01B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10167E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F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 xml:space="preserve">unction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266F46">
              <w:rPr>
                <w:rFonts w:ascii="Tahoma" w:hAnsi="Tahoma" w:cs="Tahoma"/>
                <w:iCs/>
                <w:sz w:val="22"/>
                <w:szCs w:val="22"/>
              </w:rPr>
              <w:t xml:space="preserve">Signature 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266F46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p w:rsidR="001A78CB" w:rsidRDefault="001A78CB" w:rsidP="001A78CB">
      <w:pPr>
        <w:jc w:val="center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1A78CB" w:rsidRPr="00A63793" w:rsidRDefault="001A78CB" w:rsidP="001A78CB">
      <w:pPr>
        <w:jc w:val="center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2832BB" w:rsidRPr="001A78CB" w:rsidRDefault="002832BB" w:rsidP="001A78CB">
      <w:pPr>
        <w:pStyle w:val="Heading1"/>
        <w:jc w:val="center"/>
        <w:rPr>
          <w:color w:val="16325C" w:themeColor="accent4"/>
          <w:rtl/>
        </w:rPr>
      </w:pPr>
    </w:p>
    <w:sectPr w:rsidR="002832BB" w:rsidRPr="001A78CB" w:rsidSect="001A78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230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DB5" w:rsidRDefault="00684DB5" w:rsidP="00D24BE8">
      <w:r>
        <w:separator/>
      </w:r>
    </w:p>
  </w:endnote>
  <w:endnote w:type="continuationSeparator" w:id="0">
    <w:p w:rsidR="00684DB5" w:rsidRDefault="00684DB5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D9BC38-DFE7-4A05-86F8-3A4B8D08CF50}"/>
    <w:embedBold r:id="rId2" w:fontKey="{3B71F358-46C9-4912-AA09-A2D80C4413D7}"/>
    <w:embedItalic r:id="rId3" w:fontKey="{68C6FBE8-6D69-47AE-A116-9D841B76E81A}"/>
    <w:embedBoldItalic r:id="rId4" w:fontKey="{FF14F99E-C136-4563-8DD3-3166B74C68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8CB" w:rsidRDefault="001A78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40A" w:rsidRDefault="00C3240A" w:rsidP="00D24BE8">
    <w:pPr>
      <w:pStyle w:val="Footer"/>
      <w:rPr>
        <w:rtl/>
      </w:rPr>
    </w:pPr>
    <w:r>
      <w:rPr>
        <w:noProof/>
        <w:rtl/>
      </w:rPr>
      <w:drawing>
        <wp:inline distT="0" distB="0" distL="0" distR="0" wp14:anchorId="4D2E3ACA" wp14:editId="019241DC">
          <wp:extent cx="219475" cy="151468"/>
          <wp:effectExtent l="0" t="0" r="0" b="1270"/>
          <wp:docPr id="3" name="תמונה 3" title="Contact Details Ar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B03C68" w:rsidRDefault="009B02F7" w:rsidP="001F0895">
    <w:pPr>
      <w:pStyle w:val="Footer"/>
      <w:spacing w:before="120"/>
      <w:rPr>
        <w:rtl/>
      </w:rPr>
    </w:pPr>
    <w:r w:rsidRPr="00B03C68">
      <w:t>Israel Innovation Authority</w:t>
    </w:r>
  </w:p>
  <w:p w:rsidR="00C3240A" w:rsidRPr="001F0895" w:rsidRDefault="001F0895" w:rsidP="001F0895">
    <w:pPr>
      <w:rPr>
        <w:color w:val="1F497D"/>
      </w:rPr>
    </w:pPr>
    <w:r w:rsidRPr="00B03C68">
      <w:rPr>
        <w:color w:val="16325C" w:themeColor="text2"/>
      </w:rPr>
      <w:t xml:space="preserve">Phone: </w:t>
    </w:r>
    <w:r w:rsidRPr="00B03C68">
      <w:rPr>
        <w:color w:val="16325C" w:themeColor="text2"/>
        <w:rtl/>
      </w:rPr>
      <w:t>972-3-7157991+</w:t>
    </w:r>
    <w:r w:rsidRPr="00B03C68">
      <w:rPr>
        <w:color w:val="16325C" w:themeColor="text2"/>
      </w:rPr>
      <w:t xml:space="preserve"> | 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1F0895" w:rsidP="001F0895">
    <w:pPr>
      <w:pStyle w:val="Footer"/>
    </w:pPr>
    <w:r>
      <w:t xml:space="preserve">4 </w:t>
    </w:r>
    <w:proofErr w:type="spellStart"/>
    <w:r>
      <w:t>HaYarden</w:t>
    </w:r>
    <w:proofErr w:type="spellEnd"/>
    <w:r>
      <w:t xml:space="preserve"> Street, Airport City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8CB" w:rsidRDefault="001A78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DB5" w:rsidRDefault="00684DB5" w:rsidP="00D24BE8">
      <w:r>
        <w:separator/>
      </w:r>
    </w:p>
  </w:footnote>
  <w:footnote w:type="continuationSeparator" w:id="0">
    <w:p w:rsidR="00684DB5" w:rsidRDefault="00684DB5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8CB" w:rsidRDefault="001A78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3CD" w:rsidRDefault="001A78CB" w:rsidP="00D24BE8">
    <w:pPr>
      <w:pStyle w:val="Header"/>
      <w:bidi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163EBA" wp14:editId="4071148D">
          <wp:simplePos x="0" y="0"/>
          <wp:positionH relativeFrom="column">
            <wp:posOffset>687705</wp:posOffset>
          </wp:positionH>
          <wp:positionV relativeFrom="paragraph">
            <wp:posOffset>38735</wp:posOffset>
          </wp:positionV>
          <wp:extent cx="4253230" cy="1190625"/>
          <wp:effectExtent l="0" t="0" r="0" b="0"/>
          <wp:wrapTight wrapText="bothSides">
            <wp:wrapPolygon edited="0">
              <wp:start x="10835" y="0"/>
              <wp:lineTo x="3580" y="691"/>
              <wp:lineTo x="1258" y="2074"/>
              <wp:lineTo x="1354" y="5530"/>
              <wp:lineTo x="1741" y="11059"/>
              <wp:lineTo x="1451" y="14515"/>
              <wp:lineTo x="1741" y="18662"/>
              <wp:lineTo x="19639" y="18662"/>
              <wp:lineTo x="19930" y="11059"/>
              <wp:lineTo x="19446" y="5530"/>
              <wp:lineTo x="19736" y="2074"/>
              <wp:lineTo x="18672" y="1382"/>
              <wp:lineTo x="11319" y="0"/>
              <wp:lineTo x="10835" y="0"/>
            </wp:wrapPolygon>
          </wp:wrapTight>
          <wp:docPr id="1" name="Picture 1" descr="Japan Israel Cooperation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pan Israel Cooperation Progr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323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8CB" w:rsidRDefault="001A78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E8012F3"/>
    <w:multiLevelType w:val="multilevel"/>
    <w:tmpl w:val="E8A6A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423532F7"/>
    <w:multiLevelType w:val="hybridMultilevel"/>
    <w:tmpl w:val="5102290E"/>
    <w:lvl w:ilvl="0" w:tplc="6CDE06C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3A7981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B5"/>
    <w:rsid w:val="00026359"/>
    <w:rsid w:val="00134CF2"/>
    <w:rsid w:val="001A78CB"/>
    <w:rsid w:val="001F0895"/>
    <w:rsid w:val="002832BB"/>
    <w:rsid w:val="00297A95"/>
    <w:rsid w:val="00312B97"/>
    <w:rsid w:val="003355DF"/>
    <w:rsid w:val="0039274A"/>
    <w:rsid w:val="003C1B2A"/>
    <w:rsid w:val="00407236"/>
    <w:rsid w:val="00463D5B"/>
    <w:rsid w:val="004B7CD1"/>
    <w:rsid w:val="00500760"/>
    <w:rsid w:val="005C3D4A"/>
    <w:rsid w:val="00684DB5"/>
    <w:rsid w:val="009050ED"/>
    <w:rsid w:val="009B02F7"/>
    <w:rsid w:val="009B2D2F"/>
    <w:rsid w:val="00A04B70"/>
    <w:rsid w:val="00A33DBE"/>
    <w:rsid w:val="00B03C68"/>
    <w:rsid w:val="00B545AD"/>
    <w:rsid w:val="00B73AAD"/>
    <w:rsid w:val="00BB689C"/>
    <w:rsid w:val="00BC64AE"/>
    <w:rsid w:val="00C10F51"/>
    <w:rsid w:val="00C3240A"/>
    <w:rsid w:val="00C91EEB"/>
    <w:rsid w:val="00CE73CD"/>
    <w:rsid w:val="00D11B0B"/>
    <w:rsid w:val="00D24BE8"/>
    <w:rsid w:val="00D31689"/>
    <w:rsid w:val="00DB2152"/>
    <w:rsid w:val="00E12F5E"/>
    <w:rsid w:val="00E4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33BF62D-1737-43EE-BADB-7056B558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78CB"/>
    <w:pPr>
      <w:spacing w:before="0"/>
    </w:pPr>
    <w:rPr>
      <w:rFonts w:ascii="Times New Roman" w:eastAsia="MS Mincho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4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DB5"/>
    <w:rPr>
      <w:rFonts w:ascii="Tahoma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rsid w:val="001A78C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A78CB"/>
    <w:rPr>
      <w:rFonts w:ascii="Times New Roman" w:eastAsia="MS Mincho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1A78CB"/>
    <w:pPr>
      <w:autoSpaceDE w:val="0"/>
      <w:autoSpaceDN w:val="0"/>
      <w:adjustRightInd w:val="0"/>
      <w:spacing w:before="0"/>
    </w:pPr>
    <w:rPr>
      <w:rFonts w:ascii="Tahoma" w:eastAsia="MS Mincho" w:hAnsi="Tahoma" w:cs="Tahom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li.s\AppData\Local\Microsoft\Windows\INetCache\Content.MSO\605369C5.dotx" TargetMode="External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605369C5</Template>
  <TotalTime>0</TotalTime>
  <Pages>6</Pages>
  <Words>739</Words>
  <Characters>3697</Characters>
  <Application>Microsoft Office Word</Application>
  <DocSecurity>4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 Heller</dc:creator>
  <cp:lastModifiedBy>Tali Simantov</cp:lastModifiedBy>
  <cp:revision>2</cp:revision>
  <dcterms:created xsi:type="dcterms:W3CDTF">2018-07-31T06:47:00Z</dcterms:created>
  <dcterms:modified xsi:type="dcterms:W3CDTF">2018-07-31T06:47:00Z</dcterms:modified>
</cp:coreProperties>
</file>